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91118" w:rsidRDefault="002651AA">
      <w:pPr>
        <w:spacing w:after="0"/>
        <w:ind w:left="-1440" w:right="10466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40387</wp:posOffset>
                </wp:positionH>
                <wp:positionV relativeFrom="page">
                  <wp:posOffset>0</wp:posOffset>
                </wp:positionV>
                <wp:extent cx="7510277" cy="10652761"/>
                <wp:effectExtent l="0" t="0" r="0" b="0"/>
                <wp:wrapTopAndBottom/>
                <wp:docPr id="153" name="Group 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7" cy="10652761"/>
                          <a:chOff x="0" y="0"/>
                          <a:chExt cx="7510277" cy="10652761"/>
                        </a:xfrm>
                      </wpg:grpSpPr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-3810" y="0"/>
                            <a:ext cx="7507224" cy="106527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51637" y="275336"/>
                            <a:ext cx="6684264" cy="95219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9CB514" id="Group 153" o:spid="_x0000_s1026" style="position:absolute;margin-left:3.2pt;margin-top:0;width:591.35pt;height:838.8pt;z-index:251658240;mso-position-horizontal-relative:page;mso-position-vertical-relative:page" coordsize="75102,106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vj/2LsPcFuvqt7/nJOek95oSUinBELvvYMUQaQKiCig&#10;KHCl2hFURL3ei9d25e9V8aJXActVUQSkSw8lQEIKIb2RnLSTnOSk/cdnsce5b1bWWnvtffYpOfl9&#10;n2c8a++13ne+c445ZnnnGO98Qw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PpCOoAAP/0SURBVI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9" o:spid="_x0000_s1027" type="#_x0000_t75" style="position:absolute;left:-38;width:75072;height:1065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uwAXBAAAA3AAAAA8AAABkcnMvZG93bnJldi54bWxET0uLwjAQvgv7H8IseNNUZWWtRimi4IKX&#10;dUWvQzN9aDMpTbT13xthwdt8fM9ZrDpTiTs1rrSsYDSMQBCnVpecKzj+bQffIJxH1lhZJgUPcrBa&#10;fvQWGGvb8i/dDz4XIYRdjAoK7+tYSpcWZNANbU0cuMw2Bn2ATS51g20IN5UcR9FUGiw5NBRY07qg&#10;9Hq4GQXp5ppU+2k9Of1c1lmSnbndJ2el+p9dMgfhqfNv8b97p8P8rxm8ngkXyO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VuwAXBAAAA3AAAAA8AAAAAAAAAAAAAAAAAnwIA&#10;AGRycy9kb3ducmV2LnhtbFBLBQYAAAAABAAEAPcAAACNAwAAAAA=&#10;">
                  <v:imagedata r:id="rId6" o:title=""/>
                </v:shape>
                <v:shape id="Picture 160" o:spid="_x0000_s1028" type="#_x0000_t75" style="position:absolute;left:1516;top:2753;width:66843;height:95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sY93HAAAA3AAAAA8AAABkcnMvZG93bnJldi54bWxEj09rwkAQxe+FfodlCt7qRilWUleRFouI&#10;FP+00OOQnWZDs7Mhu5r47Z2D4G2G9+a938wWva/VmdpYBTYwGmagiItgKy4NfB9Xz1NQMSFbrAOT&#10;gQtFWMwfH2aY29Dxns6HVCoJ4ZijAZdSk2sdC0ce4zA0xKL9hdZjkrUttW2xk3Bf63GWTbTHiqXB&#10;YUPvjor/w8kb2G9/fPe6XX7svtxvuTuONtOXz40xg6d++QYqUZ/u5tv12gr+RPDlGZlAz6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esY93HAAAA3AAAAA8AAAAAAAAAAAAA&#10;AAAAnwIAAGRycy9kb3ducmV2LnhtbFBLBQYAAAAABAAEAPcAAACTAwAAAAA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91118" w:rsidRDefault="002651AA">
      <w:pPr>
        <w:spacing w:after="0"/>
        <w:ind w:left="-1440" w:right="104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9906</wp:posOffset>
                </wp:positionH>
                <wp:positionV relativeFrom="page">
                  <wp:posOffset>39624</wp:posOffset>
                </wp:positionV>
                <wp:extent cx="7510273" cy="10652760"/>
                <wp:effectExtent l="0" t="0" r="0" b="0"/>
                <wp:wrapTopAndBottom/>
                <wp:docPr id="151" name="Group 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3" cy="10652760"/>
                          <a:chOff x="0" y="0"/>
                          <a:chExt cx="7510273" cy="10652760"/>
                        </a:xfrm>
                      </wpg:grpSpPr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-3809" y="-3047"/>
                            <a:ext cx="7513321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61238" y="398272"/>
                            <a:ext cx="6748272" cy="96042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38ADC3" id="Group 151" o:spid="_x0000_s1026" style="position:absolute;margin-left:.8pt;margin-top:3.1pt;width:591.35pt;height:838.8pt;z-index:251659264;mso-position-horizontal-relative:page;mso-position-vertical-relative:page" coordsize="75102,106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yq78twAA//RJREF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">
                <v:shape id="Picture 164" o:spid="_x0000_s1027" type="#_x0000_t75" style="position:absolute;left:-38;top:-30;width:75133;height:106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aMZvBAAAA3AAAAA8AAABkcnMvZG93bnJldi54bWxET0trAjEQvgv+hzBCb5qtLYtsjVIEQYs9&#10;1Af0OGzGzeJmEpKo239vCoXe5uN7znzZ207cKMTWsYLnSQGCuHa65UbB8bAez0DEhKyxc0wKfijC&#10;cjEczLHS7s5fdNunRuQQjhUqMCn5SspYG7IYJ84TZ+7sgsWUYWikDnjP4baT06IopcWWc4NBTytD&#10;9WV/tQrkx+H0HfzLddvtfHnSn2aDaJR6GvXvbyAS9elf/Ofe6Dy/fIXfZ/IFcvE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laMZvBAAAA3AAAAA8AAAAAAAAAAAAAAAAAnwIA&#10;AGRycy9kb3ducmV2LnhtbFBLBQYAAAAABAAEAPcAAACNAwAAAAA=&#10;">
                  <v:imagedata r:id="rId10" o:title=""/>
                </v:shape>
                <v:shape id="Picture 165" o:spid="_x0000_s1028" type="#_x0000_t75" style="position:absolute;left:7612;top:3982;width:67483;height:96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I/PjDAAAA3AAAAA8AAABkcnMvZG93bnJldi54bWxET01rwkAQvQv9D8sIvelGqdJGVymhLZ4K&#10;pr14G7NjspidDdlt3Pz7bqHgbR7vc7b7aFsxUO+NYwWLeQaCuHLacK3g++t99gzCB2SNrWNSMJKH&#10;/e5hssVcuxsfaShDLVII+xwVNCF0uZS+asiin7uOOHEX11sMCfa11D3eUrht5TLL1tKi4dTQYEdF&#10;Q9W1/LEKhrM2J7N8Oa3ePuPhqbiMH1dfKvU4ja8bEIFiuIv/3Qed5q9X8PdMukD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kj8+MMAAADcAAAADwAAAAAAAAAAAAAAAACf&#10;AgAAZHJzL2Rvd25yZXYueG1sUEsFBgAAAAAEAAQA9wAAAI8DAAAAAA=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91118" w:rsidRDefault="002651AA">
      <w:pPr>
        <w:spacing w:after="0"/>
        <w:ind w:left="-1440" w:right="104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40387</wp:posOffset>
                </wp:positionH>
                <wp:positionV relativeFrom="page">
                  <wp:posOffset>0</wp:posOffset>
                </wp:positionV>
                <wp:extent cx="7510277" cy="10652761"/>
                <wp:effectExtent l="0" t="0" r="0" b="0"/>
                <wp:wrapTopAndBottom/>
                <wp:docPr id="158" name="Group 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7" cy="10652761"/>
                          <a:chOff x="0" y="0"/>
                          <a:chExt cx="7510277" cy="10652761"/>
                        </a:xfrm>
                      </wpg:grpSpPr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-3810" y="0"/>
                            <a:ext cx="7507224" cy="106527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36397" y="266192"/>
                            <a:ext cx="7040881" cy="9954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310ECE" id="Group 158" o:spid="_x0000_s1026" style="position:absolute;margin-left:3.2pt;margin-top:0;width:591.35pt;height:838.8pt;z-index:251660288;mso-position-horizontal-relative:page;mso-position-vertical-relative:page" coordsize="75102,106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4f+zdx/gujRZWfdnnzdOYIYchigiOYog&#10;SUGCZCSLiopkEBVEEBBEFBBQJIMKKEgSREUERDIMOQdBhFEJQ5YhzMC88exv/d45N1/TPHGHk977&#10;f13r2ns/++nuqlWrVlXXql5d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">
                <v:shape id="Picture 169" o:spid="_x0000_s1027" type="#_x0000_t75" style="position:absolute;left:-38;width:75072;height:1065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gy+LDAAAA3AAAAA8AAABkcnMvZG93bnJldi54bWxET01rwkAQvQv+h2WE3nTTFoJG15CWlpZK&#10;D40ePA7ZMYnNzobsNon/3i0I3ubxPmeTjqYRPXWutqzgcRGBIC6srrlUcNi/z5cgnEfW2FgmBRdy&#10;kG6nkw0m2g78Q33uSxFC2CWooPK+TaR0RUUG3cK2xIE72c6gD7Arpe5wCOGmkU9RFEuDNYeGClt6&#10;raj4zf+Mgj6jY7Y38pm+srd6OOf8vXv5UOphNmZrEJ5Gfxff3J86zI9X8P9MuEBur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aDL4sMAAADcAAAADwAAAAAAAAAAAAAAAACf&#10;AgAAZHJzL2Rvd25yZXYueG1sUEsFBgAAAAAEAAQA9wAAAI8DAAAAAA==&#10;">
                  <v:imagedata r:id="rId14" o:title=""/>
                </v:shape>
                <v:shape id="Picture 170" o:spid="_x0000_s1028" type="#_x0000_t75" style="position:absolute;left:1363;top:2661;width:70409;height:995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6gA/EAAAA3AAAAA8AAABkcnMvZG93bnJldi54bWxEj0FPwzAMhe9I/IfISNxYCgeGyrKpmgAh&#10;DkxsXHbzGq+p1jhVk3bh3+PDpN1svef3Pi9W2XdqoiG2gQ08zgpQxHWwLTcGfnfvDy+gYkK22AUm&#10;A38UYbW8vVlgacOZf2japkZJCMcSDbiU+lLrWDvyGGehJxbtGAaPSdah0XbAs4T7Tj8VxbP22LI0&#10;OOxp7ag+bUdvYDzEr++9T5s8uYrHt73T1Uc25v4uV6+gEuV0NV+uP63gzwVfnpEJ9P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p6gA/EAAAA3AAAAA8AAAAAAAAAAAAAAAAA&#10;nwIAAGRycy9kb3ducmV2LnhtbFBLBQYAAAAABAAEAPcAAACQAwAAAAA=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91118" w:rsidRDefault="002651AA">
      <w:pPr>
        <w:spacing w:after="0"/>
        <w:ind w:left="-1440" w:right="104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9906</wp:posOffset>
                </wp:positionH>
                <wp:positionV relativeFrom="page">
                  <wp:posOffset>39624</wp:posOffset>
                </wp:positionV>
                <wp:extent cx="7510273" cy="10652760"/>
                <wp:effectExtent l="0" t="0" r="0" b="0"/>
                <wp:wrapTopAndBottom/>
                <wp:docPr id="152" name="Group 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3" cy="10652760"/>
                          <a:chOff x="0" y="0"/>
                          <a:chExt cx="7510273" cy="10652760"/>
                        </a:xfrm>
                      </wpg:grpSpPr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-3809" y="-3047"/>
                            <a:ext cx="7513321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751078" y="182880"/>
                            <a:ext cx="5992369" cy="8863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916F1D" id="Group 152" o:spid="_x0000_s1026" style="position:absolute;margin-left:.8pt;margin-top:3.1pt;width:591.35pt;height:838.8pt;z-index:251661312;mso-position-horizontal-relative:page;mso-position-vertical-relative:page" coordsize="75102,106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">
                <v:shape id="Picture 174" o:spid="_x0000_s1027" type="#_x0000_t75" style="position:absolute;left:-38;top:-30;width:75133;height:106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ijFPAAAAA3AAAAA8AAABkcnMvZG93bnJldi54bWxET0uLwjAQvi/4H8IIe1tTl2WVahQVBMGT&#10;9XEemrEtNpOQZGv990ZY8DYf33Pmy960oiMfGssKxqMMBHFpdcOVgtNx+zUFESKyxtYyKXhQgOVi&#10;8DHHXNs7H6grYiVSCIccFdQxulzKUNZkMIysI07c1XqDMUFfSe3xnsJNK7+z7FcabDg11OhoU1N5&#10;K/6MgvPjvN838tKvu2tX+uPYFYebU+pz2K9mICL18S3+d+90mj/5gdcz6QK5eA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mKMU8AAAADcAAAADwAAAAAAAAAAAAAAAACfAgAA&#10;ZHJzL2Rvd25yZXYueG1sUEsFBgAAAAAEAAQA9wAAAIwDAAAAAA==&#10;">
                  <v:imagedata r:id="rId18" o:title=""/>
                </v:shape>
                <v:shape id="Picture 175" o:spid="_x0000_s1028" type="#_x0000_t75" style="position:absolute;left:7510;top:1828;width:59924;height:88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b2kDDAAAA3AAAAA8AAABkcnMvZG93bnJldi54bWxET99rwjAQfh/sfwg38GXMdIJTO6OMQWEM&#10;GVgd+Hg0tzbYXEqStfW/N8Jgb/fx/bz1drSt6MkH41jB8zQDQVw5bbhWcDwUT0sQISJrbB2TggsF&#10;2G7u79aYazfwnvoy1iKFcMhRQRNjl0sZqoYshqnriBP347zFmKCvpfY4pHDbylmWvUiLhlNDgx29&#10;N1Sdy1+rYAjfj5/+0Jc7c/yKxeliitXZKDV5GN9eQUQa47/4z/2h0/zFHG7PpAvk5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1vaQMMAAADcAAAADwAAAAAAAAAAAAAAAACf&#10;AgAAZHJzL2Rvd25yZXYueG1sUEsFBgAAAAAEAAQA9wAAAI8DAAAAAA=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91118" w:rsidRDefault="002651AA">
      <w:pPr>
        <w:spacing w:after="0"/>
        <w:ind w:left="-1440" w:right="104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40387</wp:posOffset>
                </wp:positionH>
                <wp:positionV relativeFrom="page">
                  <wp:posOffset>0</wp:posOffset>
                </wp:positionV>
                <wp:extent cx="7510277" cy="10652761"/>
                <wp:effectExtent l="0" t="0" r="0" b="0"/>
                <wp:wrapTopAndBottom/>
                <wp:docPr id="157" name="Group 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7" cy="10652761"/>
                          <a:chOff x="0" y="0"/>
                          <a:chExt cx="7510277" cy="10652761"/>
                        </a:xfrm>
                      </wpg:grpSpPr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-3810" y="0"/>
                            <a:ext cx="7507224" cy="106527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333501" y="186944"/>
                            <a:ext cx="6376416" cy="100340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54C7DF" id="Group 157" o:spid="_x0000_s1026" style="position:absolute;margin-left:3.2pt;margin-top:0;width:591.35pt;height:838.8pt;z-index:251662336;mso-position-horizontal-relative:page;mso-position-vertical-relative:page" coordsize="75102,106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v8/e/cBb9t21YU/55Z3X17Jy8tLCARI&#10;kISQhE7o0lGaoRMEBJRepIgIiEgX/hRFBJEmvYMICAGlQ0BABEMIISDNhJpC6sur957/+N68H8ws&#10;1m7n7H3aHb/PZ3z2OXuvNdecY4452iyr0Wg0Go1Go9FoNBqNRqPRaDQajUaj0Wg0Go1Go9FoNBq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">
                <v:shape id="Picture 179" o:spid="_x0000_s1027" type="#_x0000_t75" style="position:absolute;left:-38;width:75072;height:1065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xjjXCAAAA3AAAAA8AAABkcnMvZG93bnJldi54bWxET01rAjEQvRf8D2GEXopm20NbV6OItLQX&#10;oVr1PGzGTXAzWZJU479vCgVv83ifM1tk14kzhWg9K3gcVyCIG68ttwp23++jVxAxIWvsPJOCK0VY&#10;zAd3M6y1v/CGztvUihLCsUYFJqW+ljI2hhzGse+JC3f0wWEqMLRSB7yUcNfJp6p6lg4tlwaDPa0M&#10;Naftj1NQmcOGe7v2h5Af9uv8cX2bfFml7od5OQWRKKeb+N/9qcv8lwn8PVMukPN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8Y41wgAAANwAAAAPAAAAAAAAAAAAAAAAAJ8C&#10;AABkcnMvZG93bnJldi54bWxQSwUGAAAAAAQABAD3AAAAjgMAAAAA&#10;">
                  <v:imagedata r:id="rId22" o:title=""/>
                </v:shape>
                <v:shape id="Picture 180" o:spid="_x0000_s1028" type="#_x0000_t75" style="position:absolute;left:3335;top:1869;width:63764;height:100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ArkHDAAAA3AAAAA8AAABkcnMvZG93bnJldi54bWxEj0FrAjEQhe9C/0OYQi9LTdqDyGoUKRTs&#10;paIrnofNdLO4mSybqNt/7xwEbzO8N+99s1yPoVNXGlIb2cLH1IAirqNrubFwrL7f56BSRnbYRSYL&#10;/5RgvXqZLLF08cZ7uh5yoySEU4kWfM59qXWqPQVM09gTi/YXh4BZ1qHRbsCbhIdOfxoz0wFblgaP&#10;PX15qs+HS7DQFqeqKH5+u3G388eEZE65Mta+vY6bBahMY36aH9dbJ/hzwZdnZAK9u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cCuQcMAAADcAAAADwAAAAAAAAAAAAAAAACf&#10;AgAAZHJzL2Rvd25yZXYueG1sUEsFBgAAAAAEAAQA9wAAAI8DAAAAAA==&#10;">
                  <v:imagedata r:id="rId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91118" w:rsidRDefault="002651AA">
      <w:pPr>
        <w:spacing w:after="0"/>
        <w:ind w:left="-1440" w:right="1046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9906</wp:posOffset>
                </wp:positionH>
                <wp:positionV relativeFrom="page">
                  <wp:posOffset>39624</wp:posOffset>
                </wp:positionV>
                <wp:extent cx="7510273" cy="10652760"/>
                <wp:effectExtent l="0" t="0" r="0" b="0"/>
                <wp:wrapTopAndBottom/>
                <wp:docPr id="155" name="Group 1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3" cy="10652760"/>
                          <a:chOff x="0" y="0"/>
                          <a:chExt cx="7510273" cy="10652760"/>
                        </a:xfrm>
                      </wpg:grpSpPr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-3809" y="-3047"/>
                            <a:ext cx="7513321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767334" y="246888"/>
                            <a:ext cx="6013704" cy="9799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4F59EB" id="Group 155" o:spid="_x0000_s1026" style="position:absolute;margin-left:.8pt;margin-top:3.1pt;width:591.35pt;height:838.8pt;z-index:251663360;mso-position-horizontal-relative:page;mso-position-vertical-relative:page" coordsize="75102,106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5f9j7y/gbf+2uv5fRQEFBAUDQaQbpJWSkJTubhAQAYlLd3d3SZeX&#10;Bum8hMgllG4EVEKRLhX/43nv9/3nw+f3WWt91t5rn7PPOe/X4zEe5+y91/rEjDHHnHOMMUs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">
                <v:shape id="Picture 184" o:spid="_x0000_s1027" type="#_x0000_t75" style="position:absolute;left:-38;top:-30;width:75133;height:106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TOQzEAAAA3AAAAA8AAABkcnMvZG93bnJldi54bWxEj1uLwjAQhd8F/0MYwTdNXWQp1SgqCIsI&#10;ixcE34ZmesFmUptYu/9+Iwi+zXDOnO/MfNmZSrTUuNKygsk4AkGcWl1yruB82o5iEM4ja6wsk4I/&#10;crBc9HtzTLR98oHao89FCGGXoILC+zqR0qUFGXRjWxMHLbONQR/WJpe6wWcIN5X8iqJvabDkQCiw&#10;pk1B6e34MIG7rur9qu1+N3cbxXt/ybLrLlNqOOhWMxCeOv8xv69/dKgfT+H1TJhAL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eTOQzEAAAA3AAAAA8AAAAAAAAAAAAAAAAA&#10;nwIAAGRycy9kb3ducmV2LnhtbFBLBQYAAAAABAAEAPcAAACQAwAAAAA=&#10;">
                  <v:imagedata r:id="rId26" o:title=""/>
                </v:shape>
                <v:shape id="Picture 185" o:spid="_x0000_s1028" type="#_x0000_t75" style="position:absolute;left:7673;top:2468;width:60137;height:979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ofdzCAAAA3AAAAA8AAABkcnMvZG93bnJldi54bWxET9tqAjEQfS/4D2GEvhSdtWDV1Si9ULAg&#10;BS8fMGzG3cXNZEmibv16Uyj0bQ7nOotVZxt1YR9qJxpGwwwUS+FMLaWGw/5zMAUVIomhxglr+OEA&#10;q2XvYUG5cVfZ8mUXS5VCJOSkoYqxzRFDUbGlMHQtS+KOzluKCfoSjadrCrcNPmfZC1qqJTVU1PJ7&#10;xcVpd7YavOUP/JoUuN2Em2zw7Wk0O39r/djvXuegInfxX/znXps0fzqG32fSBbi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KH3cwgAAANwAAAAPAAAAAAAAAAAAAAAAAJ8C&#10;AABkcnMvZG93bnJldi54bWxQSwUGAAAAAAQABAD3AAAAjgMAAAAA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91118" w:rsidRDefault="002651AA">
      <w:pPr>
        <w:spacing w:after="0"/>
        <w:ind w:left="-1440" w:right="1046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40387</wp:posOffset>
                </wp:positionH>
                <wp:positionV relativeFrom="page">
                  <wp:posOffset>0</wp:posOffset>
                </wp:positionV>
                <wp:extent cx="7510277" cy="10652761"/>
                <wp:effectExtent l="0" t="0" r="0" b="0"/>
                <wp:wrapTopAndBottom/>
                <wp:docPr id="154" name="Group 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7" cy="10652761"/>
                          <a:chOff x="0" y="0"/>
                          <a:chExt cx="7510277" cy="10652761"/>
                        </a:xfrm>
                      </wpg:grpSpPr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-3810" y="0"/>
                            <a:ext cx="7507224" cy="106527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Picture 190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160781" y="255016"/>
                            <a:ext cx="6586728" cy="10024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9634FF" id="Group 154" o:spid="_x0000_s1026" style="position:absolute;margin-left:3.2pt;margin-top:0;width:591.35pt;height:838.8pt;z-index:251664384;mso-position-horizontal-relative:page;mso-position-vertical-relative:page" coordsize="75102,106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">
                <v:shape id="Picture 189" o:spid="_x0000_s1027" type="#_x0000_t75" style="position:absolute;left:-38;width:75072;height:1065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9znTDAAAA3AAAAA8AAABkcnMvZG93bnJldi54bWxET0trwkAQvhf8D8sI3upGEavRVVQQa0HE&#10;18HbkB2TYHY2Zrcm/ffdQsHbfHzPmc4bU4gnVS63rKDXjUAQJ1bnnCo4n9bvIxDOI2ssLJOCH3Iw&#10;n7XephhrW/OBnkefihDCLkYFmfdlLKVLMjLourYkDtzNVgZ9gFUqdYV1CDeF7EfRUBrMOTRkWNIq&#10;o+R+/DYKCl7Wt1X02Kx3S/kxaL62l/3pqlSn3SwmIDw1/iX+d3/qMH80hr9nwgVy9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T3OdMMAAADcAAAADwAAAAAAAAAAAAAAAACf&#10;AgAAZHJzL2Rvd25yZXYueG1sUEsFBgAAAAAEAAQA9wAAAI8DAAAAAA==&#10;">
                  <v:imagedata r:id="rId30" o:title=""/>
                </v:shape>
                <v:shape id="Picture 190" o:spid="_x0000_s1028" type="#_x0000_t75" style="position:absolute;left:1607;top:2550;width:65868;height:100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afiXHAAAA3AAAAA8AAABkcnMvZG93bnJldi54bWxEj09rwkAQxe8Fv8Mygre6sYVgo6sUi6U9&#10;CPUvHofsmIRmZ2N21dhP3zkUepvhvXnvN9N552p1pTZUng2Mhgko4tzbigsDu+3ycQwqRGSLtWcy&#10;cKcA81nvYYqZ9Tde03UTCyUhHDI0UMbYZFqHvCSHYegbYtFOvnUYZW0LbVu8Sbir9VOSpNphxdJQ&#10;YkOLkvLvzcUZSL/eq8Px/Ll/Xv0sz+Pk7aRTp40Z9LvXCahIXfw3/11/WMF/EXx5RibQs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xafiXHAAAA3AAAAA8AAAAAAAAAAAAA&#10;AAAAnwIAAGRycy9kb3ducmV2LnhtbFBLBQYAAAAABAAEAPcAAACTAwAAAAA=&#10;">
                  <v:imagedata r:id="rId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91118" w:rsidRDefault="002651AA">
      <w:pPr>
        <w:spacing w:after="0"/>
        <w:ind w:left="-1440" w:right="1046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9906</wp:posOffset>
                </wp:positionH>
                <wp:positionV relativeFrom="page">
                  <wp:posOffset>39624</wp:posOffset>
                </wp:positionV>
                <wp:extent cx="7510273" cy="10652760"/>
                <wp:effectExtent l="0" t="0" r="0" b="0"/>
                <wp:wrapTopAndBottom/>
                <wp:docPr id="156" name="Group 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73" cy="10652760"/>
                          <a:chOff x="0" y="0"/>
                          <a:chExt cx="7510273" cy="10652760"/>
                        </a:xfrm>
                      </wpg:grpSpPr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-3809" y="-3047"/>
                            <a:ext cx="7513321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751078" y="385064"/>
                            <a:ext cx="6495289" cy="90403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976952" id="Group 156" o:spid="_x0000_s1026" style="position:absolute;margin-left:.8pt;margin-top:3.1pt;width:591.35pt;height:838.8pt;z-index:251665408;mso-position-horizontal-relative:page;mso-position-vertical-relative:page" coordsize="75102,106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">
                <v:shape id="Picture 194" o:spid="_x0000_s1027" type="#_x0000_t75" style="position:absolute;left:-38;top:-30;width:75133;height:106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KwKHCAAAA3AAAAA8AAABkcnMvZG93bnJldi54bWxET91qwjAUvh/sHcIZ7G6mdTJtZ5QxKAyR&#10;gc4HODTHtKw5CUnU7u0XQfDufHy/Z7ke7SDOFGLvWEE5KUAQt073bBQcfpqXBYiYkDUOjknBH0VY&#10;rx4fllhrd+EdnffJiBzCsUYFXUq+ljK2HVmME+eJM3d0wWLKMBipA15yuB3ktCjepMWec0OHnj47&#10;an/3J6vgePDVa9PM3fy7DMYsfLmpto1Sz0/jxzuIRGO6i2/uL53nVzO4PpMvkK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CsChwgAAANwAAAAPAAAAAAAAAAAAAAAAAJ8C&#10;AABkcnMvZG93bnJldi54bWxQSwUGAAAAAAQABAD3AAAAjgMAAAAA&#10;">
                  <v:imagedata r:id="rId34" o:title=""/>
                </v:shape>
                <v:shape id="Picture 195" o:spid="_x0000_s1028" type="#_x0000_t75" style="position:absolute;left:7510;top:3850;width:64953;height:904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6KmnDAAAA3AAAAA8AAABkcnMvZG93bnJldi54bWxET01rwkAQvQv9D8sUehHdtKDY6CpSaOlF&#10;gsZDvY3ZMQlmZ8PuatJ/7wqCt3m8z1msetOIKzlfW1bwPk5AEBdW11wq2OffoxkIH5A1NpZJwT95&#10;WC1fBgtMte14S9ddKEUMYZ+igiqENpXSFxUZ9GPbEkfuZJ3BEKErpXbYxXDTyI8kmUqDNceGClv6&#10;qqg47y5GQSc39f7oLsPzJPtbZ/LnkGT5Qam31349BxGoD0/xw/2r4/zPCdyfiRfI5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DoqacMAAADcAAAADwAAAAAAAAAAAAAAAACf&#10;AgAAZHJzL2Rvd25yZXYueG1sUEsFBgAAAAAEAAQA9wAAAI8DAAAAAA==&#10;">
                  <v:imagedata r:id="rId35" o:title=""/>
                </v:shape>
                <w10:wrap type="topAndBottom" anchorx="page" anchory="page"/>
              </v:group>
            </w:pict>
          </mc:Fallback>
        </mc:AlternateContent>
      </w:r>
    </w:p>
    <w:sectPr w:rsidR="00191118">
      <w:pgSz w:w="11906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1118"/>
    <w:rsid w:val="00191118"/>
    <w:rsid w:val="002651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89CF7A9-22B5-4A50-9698-A951EF8EBD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sv-SE" w:eastAsia="sv-S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C06C777E</Template>
  <TotalTime>0</TotalTime>
  <Pages>8</Pages>
  <Words>3</Words>
  <Characters>20</Characters>
  <Application>Microsoft Office Word</Application>
  <DocSecurity>4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Västra Götalandsregionen</Company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Johanna Elmenhoff</dc:creator>
  <cp:keywords/>
  <cp:lastModifiedBy>Johanna Elmenhoff</cp:lastModifiedBy>
  <cp:revision>2</cp:revision>
  <dcterms:created xsi:type="dcterms:W3CDTF">2020-06-22T09:52:00Z</dcterms:created>
  <dcterms:modified xsi:type="dcterms:W3CDTF">2020-06-22T09:52:00Z</dcterms:modified>
</cp:coreProperties>
</file>